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AB0632" w14:textId="77777777" w:rsidR="009709D8" w:rsidRDefault="00815935">
      <w:pPr>
        <w:widowControl w:val="0"/>
        <w:autoSpaceDE w:val="0"/>
        <w:spacing w:after="0" w:line="240" w:lineRule="auto"/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Assuming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the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velocity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and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pressure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is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both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zero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on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the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surface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on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a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large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tank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w:tab/>
          </m:r>
          <m:r>
            <m:rPr>
              <m:sty m:val="p"/>
            </m:rPr>
            <w:rPr>
              <w:rFonts w:ascii="Cambria Math" w:hAnsi="Cambria Math"/>
            </w:rPr>
            <w:tab/>
          </m:r>
          <m:r>
            <m:rPr>
              <m:sty m:val="p"/>
            </m:rPr>
            <w:rPr>
              <w:rFonts w:ascii="Cambria Math" w:hAnsi="Cambria Math"/>
            </w:rPr>
            <w:tab/>
          </m:r>
          <m:r>
            <m:rPr>
              <m:sty m:val="p"/>
            </m:rPr>
            <w:rPr>
              <w:rFonts w:ascii="Cambria Math" w:hAnsi="Cambria Math"/>
            </w:rPr>
            <w:tab/>
          </m:r>
          <m:r>
            <m:rPr>
              <m:sty m:val="p"/>
            </m:rPr>
            <w:rPr>
              <w:rFonts w:ascii="Cambria Math" w:hAnsi="Cambria Math"/>
            </w:rPr>
            <w:tab/>
          </m:r>
          <m:r>
            <w:rPr>
              <w:rFonts w:ascii="Cambria Math" w:hAnsi="Cambria Math"/>
            </w:rPr>
            <m:t>:</m:t>
          </m:r>
        </m:oMath>
      </m:oMathPara>
    </w:p>
    <w:p w14:paraId="39197931" w14:textId="77777777" w:rsidR="009709D8" w:rsidRDefault="00815935">
      <w:pPr>
        <w:widowControl w:val="0"/>
        <w:autoSpaceDE w:val="0"/>
        <w:spacing w:after="0" w:line="240" w:lineRule="auto"/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2CBA47" wp14:editId="76F3098F">
                <wp:simplePos x="0" y="0"/>
                <wp:positionH relativeFrom="column">
                  <wp:posOffset>1756406</wp:posOffset>
                </wp:positionH>
                <wp:positionV relativeFrom="paragraph">
                  <wp:posOffset>271147</wp:posOffset>
                </wp:positionV>
                <wp:extent cx="243844" cy="297180"/>
                <wp:effectExtent l="0" t="0" r="22856" b="26670"/>
                <wp:wrapNone/>
                <wp:docPr id="1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844" cy="29718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19582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Connector 18" o:spid="_x0000_s1026" type="#_x0000_t32" style="position:absolute;margin-left:138.3pt;margin-top:21.35pt;width:19.2pt;height:23.4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" strokeweight=".35281mm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C2B5FF" wp14:editId="1CCCEC01">
                <wp:simplePos x="0" y="0"/>
                <wp:positionH relativeFrom="column">
                  <wp:posOffset>1428750</wp:posOffset>
                </wp:positionH>
                <wp:positionV relativeFrom="paragraph">
                  <wp:posOffset>255903</wp:posOffset>
                </wp:positionV>
                <wp:extent cx="243843" cy="297180"/>
                <wp:effectExtent l="0" t="0" r="22857" b="26670"/>
                <wp:wrapNone/>
                <wp:docPr id="2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843" cy="29718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88B29F" id="Straight Connector 17" o:spid="_x0000_s1026" type="#_x0000_t32" style="position:absolute;margin-left:112.5pt;margin-top:20.15pt;width:19.2pt;height:23.4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" strokeweight=".35281mm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869935" wp14:editId="52B084F5">
                <wp:simplePos x="0" y="0"/>
                <wp:positionH relativeFrom="column">
                  <wp:posOffset>1047746</wp:posOffset>
                </wp:positionH>
                <wp:positionV relativeFrom="paragraph">
                  <wp:posOffset>255903</wp:posOffset>
                </wp:positionV>
                <wp:extent cx="243843" cy="297180"/>
                <wp:effectExtent l="0" t="0" r="22857" b="26670"/>
                <wp:wrapNone/>
                <wp:docPr id="3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843" cy="29718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B96403" id="Straight Connector 16" o:spid="_x0000_s1026" type="#_x0000_t32" style="position:absolute;margin-left:82.5pt;margin-top:20.15pt;width:19.2pt;height:23.4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" strokeweight=".35281mm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98AD6" wp14:editId="128019CC">
                <wp:simplePos x="0" y="0"/>
                <wp:positionH relativeFrom="column">
                  <wp:posOffset>346713</wp:posOffset>
                </wp:positionH>
                <wp:positionV relativeFrom="paragraph">
                  <wp:posOffset>248287</wp:posOffset>
                </wp:positionV>
                <wp:extent cx="243833" cy="297180"/>
                <wp:effectExtent l="0" t="0" r="22867" b="26670"/>
                <wp:wrapNone/>
                <wp:docPr id="4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833" cy="29718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44BB28" id="Straight Connector 15" o:spid="_x0000_s1026" type="#_x0000_t32" style="position:absolute;margin-left:27.3pt;margin-top:19.55pt;width:19.2pt;height:23.4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" strokeweight=".35281mm">
                <v:stroke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A69B8" wp14:editId="2866A40B">
                <wp:simplePos x="0" y="0"/>
                <wp:positionH relativeFrom="column">
                  <wp:posOffset>-19046</wp:posOffset>
                </wp:positionH>
                <wp:positionV relativeFrom="paragraph">
                  <wp:posOffset>248287</wp:posOffset>
                </wp:positionV>
                <wp:extent cx="243832" cy="297180"/>
                <wp:effectExtent l="0" t="0" r="22868" b="26670"/>
                <wp:wrapNone/>
                <wp:docPr id="5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832" cy="29718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0094E8" id="Straight Connector 12" o:spid="_x0000_s1026" type="#_x0000_t32" style="position:absolute;margin-left:-1.5pt;margin-top:19.55pt;width:19.2pt;height:23.4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" strokeweight=".35281mm">
                <v:stroke joinstyle="miter"/>
              </v:shape>
            </w:pict>
          </mc:Fallback>
        </mc:AlternateContent>
      </w:r>
    </w:p>
    <w:p w14:paraId="214B1C27" w14:textId="77777777" w:rsidR="009709D8" w:rsidRDefault="00815935">
      <w:pPr>
        <w:spacing w:after="0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+h</m:t>
          </m:r>
          <m:r>
            <w:rPr>
              <w:rFonts w:ascii="Cambria Math" w:hAnsi="Cambria Math"/>
            </w:rPr>
            <m:t>ead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losses</m:t>
          </m:r>
        </m:oMath>
      </m:oMathPara>
    </w:p>
    <w:p w14:paraId="5983C55B" w14:textId="77777777" w:rsidR="009709D8" w:rsidRDefault="009709D8">
      <w:pPr>
        <w:spacing w:after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F370EF3" w14:textId="77777777" w:rsidR="009709D8" w:rsidRDefault="00815935">
      <w:pPr>
        <w:spacing w:after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=h</m:t>
          </m:r>
          <m:r>
            <w:rPr>
              <w:rFonts w:ascii="Cambria Math" w:hAnsi="Cambria Math"/>
            </w:rPr>
            <m:t>ead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losses</m:t>
          </m:r>
        </m:oMath>
      </m:oMathPara>
    </w:p>
    <w:p w14:paraId="6E45406A" w14:textId="77777777" w:rsidR="009709D8" w:rsidRDefault="00815935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h</m:t>
          </m:r>
          <m:r>
            <w:rPr>
              <w:rFonts w:ascii="Cambria Math" w:hAnsi="Cambria Math"/>
            </w:rPr>
            <m:t>ea</m:t>
          </m:r>
          <m:r>
            <w:rPr>
              <w:rFonts w:ascii="Cambria Math" w:hAnsi="Cambria Math"/>
            </w:rPr>
            <m:t>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losses</m:t>
          </m:r>
          <m:r>
            <w:rPr>
              <w:rFonts w:ascii="Cambria Math" w:hAnsi="Cambria Math"/>
            </w:rPr>
            <m:t>=76</m:t>
          </m:r>
          <m:r>
            <w:rPr>
              <w:rFonts w:ascii="Cambria Math" w:hAnsi="Cambria Math"/>
            </w:rPr>
            <m:t>m</m:t>
          </m:r>
        </m:oMath>
      </m:oMathPara>
    </w:p>
    <w:p w14:paraId="71C50EED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2FDA9402" w14:textId="77777777" w:rsidR="009709D8" w:rsidRDefault="00815935">
      <w:pPr>
        <w:spacing w:after="0"/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Now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we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must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use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the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equation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below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to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find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the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velocity</m:t>
          </m:r>
          <m:r>
            <w:rPr>
              <w:rFonts w:ascii="Cambria Math" w:hAnsi="Cambria Math"/>
            </w:rPr>
            <m:t>:</m:t>
          </m:r>
        </m:oMath>
      </m:oMathPara>
    </w:p>
    <w:p w14:paraId="6F6CD895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3DBDAD63" w14:textId="77777777" w:rsidR="009709D8" w:rsidRDefault="00815935">
      <w:pPr>
        <w:spacing w:after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4×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 w:hAnsi="Cambria Math"/>
                </w:rPr>
                <m:t>L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</m:t>
              </m:r>
              <m:r>
                <w:rPr>
                  <w:rFonts w:ascii="Cambria Math" w:hAnsi="Cambria Math"/>
                </w:rPr>
                <m:t>g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 w:hAnsi="Cambria Math"/>
                </w:rPr>
                <m:t>d</m:t>
              </m:r>
            </m:den>
          </m:f>
        </m:oMath>
      </m:oMathPara>
    </w:p>
    <w:p w14:paraId="30B1801D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248CA783" w14:textId="77777777" w:rsidR="009709D8" w:rsidRDefault="00815935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∴76=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4×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 w:hAnsi="Cambria Math"/>
                </w:rPr>
                <m:t>L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</m:t>
              </m:r>
              <m:r>
                <w:rPr>
                  <w:rFonts w:ascii="Cambria Math" w:hAnsi="Cambria Math"/>
                </w:rPr>
                <m:t>g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 w:hAnsi="Cambria Math"/>
                </w:rPr>
                <m:t>d</m:t>
              </m:r>
            </m:den>
          </m:f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minor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losses</m:t>
          </m:r>
        </m:oMath>
      </m:oMathPara>
    </w:p>
    <w:p w14:paraId="4303114D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67BB801A" w14:textId="77777777" w:rsidR="009709D8" w:rsidRDefault="00815935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76=4×0.009×700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2×9.81×0.2</m:t>
              </m:r>
            </m:den>
          </m:f>
          <m:r>
            <w:rPr>
              <w:rFonts w:ascii="Cambria Math" w:hAnsi="Cambria Math"/>
            </w:rPr>
            <m:t>+0.5×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</m:oMath>
      </m:oMathPara>
    </w:p>
    <w:p w14:paraId="1F2E4A14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4DDC9291" w14:textId="77777777" w:rsidR="009709D8" w:rsidRDefault="00815935">
      <w:pPr>
        <w:spacing w:after="0"/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simplify</m:t>
          </m:r>
          <m:r>
            <w:rPr>
              <w:rFonts w:ascii="Cambria Math" w:hAnsi="Cambria Math"/>
            </w:rPr>
            <m:t>:</m:t>
          </m:r>
        </m:oMath>
      </m:oMathPara>
    </w:p>
    <w:p w14:paraId="21EFB273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039D9D3A" w14:textId="77777777" w:rsidR="009709D8" w:rsidRDefault="00815935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0.5×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=1.5×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</m:oMath>
      </m:oMathPara>
    </w:p>
    <w:p w14:paraId="50A57D6E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77C9CA1C" w14:textId="77777777" w:rsidR="009709D8" w:rsidRDefault="00815935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∴76=4×0.009×700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2×9.81×0.2</m:t>
              </m:r>
            </m:den>
          </m:f>
          <m:r>
            <w:rPr>
              <w:rFonts w:ascii="Cambria Math" w:hAnsi="Cambria Math"/>
            </w:rPr>
            <m:t>+1.5×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</m:oMath>
      </m:oMathPara>
    </w:p>
    <w:p w14:paraId="135B9C9F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3C942A65" w14:textId="77777777" w:rsidR="009709D8" w:rsidRDefault="00815935">
      <w:pPr>
        <w:spacing w:after="0"/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simplify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further</m:t>
          </m:r>
          <m:r>
            <w:rPr>
              <w:rFonts w:ascii="Cambria Math" w:hAnsi="Cambria Math"/>
            </w:rPr>
            <m:t>:</m:t>
          </m:r>
        </m:oMath>
      </m:oMathPara>
    </w:p>
    <w:p w14:paraId="1B2B4C18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671301AB" w14:textId="77777777" w:rsidR="009709D8" w:rsidRDefault="00815935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4×0.009×700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2×9.81×0.2</m:t>
              </m:r>
            </m:den>
          </m:f>
          <m:r>
            <w:rPr>
              <w:rFonts w:ascii="Cambria Math" w:hAnsi="Cambria Math"/>
            </w:rPr>
            <m:t>=6.42202</m:t>
          </m:r>
        </m:oMath>
      </m:oMathPara>
    </w:p>
    <w:p w14:paraId="5F33EBDD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65EC68F5" w14:textId="77777777" w:rsidR="009709D8" w:rsidRDefault="00815935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1.5×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=0.07645</m:t>
          </m:r>
        </m:oMath>
      </m:oMathPara>
    </w:p>
    <w:p w14:paraId="39835985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7F0E06F9" w14:textId="77777777" w:rsidR="009709D8" w:rsidRDefault="00815935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∴76=6.42202+0.07645=6.49847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582E7F7B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0ADD89CC" w14:textId="77777777" w:rsidR="009709D8" w:rsidRDefault="009709D8">
      <w:pPr>
        <w:spacing w:after="0"/>
      </w:pPr>
    </w:p>
    <w:p w14:paraId="6FFC111A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342902EA" w14:textId="77777777" w:rsidR="009709D8" w:rsidRDefault="009709D8">
      <w:pPr>
        <w:spacing w:after="0"/>
      </w:pPr>
    </w:p>
    <w:p w14:paraId="24619736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4EF2C20A" w14:textId="77777777" w:rsidR="009709D8" w:rsidRDefault="009709D8">
      <w:pPr>
        <w:spacing w:after="0"/>
      </w:pPr>
    </w:p>
    <w:p w14:paraId="520AE827" w14:textId="77777777" w:rsidR="009709D8" w:rsidRDefault="009709D8">
      <w:pPr>
        <w:spacing w:after="0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0778F6F0" w14:textId="77777777" w:rsidR="009709D8" w:rsidRDefault="009709D8">
      <w:pPr>
        <w:spacing w:after="0"/>
      </w:pPr>
    </w:p>
    <w:p w14:paraId="46A615B3" w14:textId="77777777" w:rsidR="009709D8" w:rsidRDefault="009709D8">
      <w:pPr>
        <w:spacing w:after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14:paraId="6C9B5CED" w14:textId="77777777" w:rsidR="009709D8" w:rsidRDefault="009709D8">
      <w:pPr>
        <w:spacing w:after="0"/>
      </w:pPr>
    </w:p>
    <w:p w14:paraId="1F48D554" w14:textId="77777777" w:rsidR="009709D8" w:rsidRDefault="009709D8"/>
    <w:sectPr w:rsidR="009709D8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A971DC" w14:textId="77777777" w:rsidR="00815935" w:rsidRDefault="00815935">
      <w:pPr>
        <w:spacing w:after="0" w:line="240" w:lineRule="auto"/>
      </w:pPr>
      <w:r>
        <w:separator/>
      </w:r>
    </w:p>
  </w:endnote>
  <w:endnote w:type="continuationSeparator" w:id="0">
    <w:p w14:paraId="7704D8CE" w14:textId="77777777" w:rsidR="00815935" w:rsidRDefault="00815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FF569A" w14:textId="77777777" w:rsidR="00815935" w:rsidRDefault="0081593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3354C85" w14:textId="77777777" w:rsidR="00815935" w:rsidRDefault="008159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709D8"/>
    <w:rsid w:val="002E2CB3"/>
    <w:rsid w:val="00815935"/>
    <w:rsid w:val="0097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CAE4C"/>
  <w15:docId w15:val="{CE80D055-8946-4AE4-AF61-A2AF9C7E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Grant</dc:creator>
  <dc:description/>
  <cp:lastModifiedBy>Shaun Grant</cp:lastModifiedBy>
  <cp:revision>2</cp:revision>
  <dcterms:created xsi:type="dcterms:W3CDTF">2020-04-15T20:30:00Z</dcterms:created>
  <dcterms:modified xsi:type="dcterms:W3CDTF">2020-04-15T20:30:00Z</dcterms:modified>
</cp:coreProperties>
</file>